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A6E4DF" w:themeColor="accent3" w:themeTint="66"/>
  <w:body>
    <w:p w:rsidR="005A1B9B" w:rsidRPr="00A10318" w:rsidRDefault="004611DC" w:rsidP="0082291D">
      <w:pPr>
        <w:ind w:firstLine="142"/>
        <w:rPr>
          <w:rFonts w:ascii="Arial" w:hAnsi="Arial" w:cs="Arial"/>
          <w:b/>
          <w:bCs/>
          <w:sz w:val="28"/>
          <w:szCs w:val="28"/>
        </w:rPr>
      </w:pPr>
      <w:bookmarkStart w:id="0" w:name="_GoBack"/>
      <w:r w:rsidRPr="004611D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576.5pt;margin-top:103.55pt;width:256.35pt;height:449.4pt;z-index:25170688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7" inset="2.85pt,2.85pt,2.85pt,2.85pt">
              <w:txbxContent>
                <w:p w:rsidR="001C7A50" w:rsidRDefault="001C7A50" w:rsidP="001C7A50"/>
                <w:p w:rsidR="00EA4C43" w:rsidRPr="009A62DB" w:rsidRDefault="00EA4C43" w:rsidP="00EA4C43">
                  <w:pPr>
                    <w:jc w:val="center"/>
                    <w:rPr>
                      <w:rFonts w:ascii="Times New Roman" w:eastAsiaTheme="majorEastAsia" w:hAnsi="Times New Roman" w:cs="Times New Roman"/>
                      <w:b/>
                      <w:color w:val="082A75" w:themeColor="text2"/>
                      <w:spacing w:val="-10"/>
                      <w:kern w:val="28"/>
                      <w:sz w:val="52"/>
                      <w:szCs w:val="52"/>
                      <w:lang w:bidi="ru-RU"/>
                    </w:rPr>
                  </w:pPr>
                  <w:r w:rsidRPr="009A62DB">
                    <w:rPr>
                      <w:rFonts w:ascii="Times New Roman" w:eastAsia="Times New Roman" w:hAnsi="Times New Roman" w:cs="Times New Roman"/>
                      <w:b/>
                      <w:bCs/>
                      <w:color w:val="082A75" w:themeColor="text2"/>
                      <w:spacing w:val="20"/>
                      <w:sz w:val="52"/>
                      <w:szCs w:val="52"/>
                      <w:lang w:bidi="ru-RU"/>
                    </w:rPr>
                    <w:t>Как  уберечь детей от наркотиков</w:t>
                  </w:r>
                </w:p>
                <w:p w:rsidR="001C7A50" w:rsidRPr="00F04BEC" w:rsidRDefault="00B64D35" w:rsidP="001C7A5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83255" cy="1577344"/>
                        <wp:effectExtent l="19050" t="0" r="0" b="0"/>
                        <wp:docPr id="1" name="Рисунок 1" descr="C:\Users\sulemenevaes\Pictures\image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ulemenevaes\Pictures\image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3255" cy="1577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A62D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78501" cy="2360428"/>
                        <wp:effectExtent l="19050" t="0" r="2849" b="0"/>
                        <wp:docPr id="8" name="Рисунок 7" descr="14821596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482159609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8501" cy="2360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4611DC">
        <w:rPr>
          <w:noProof/>
          <w:lang w:eastAsia="ru-RU"/>
        </w:rPr>
        <w:pict>
          <v:shape id="_x0000_s1066" type="#_x0000_t202" style="position:absolute;left:0;text-align:left;margin-left:590.25pt;margin-top:25.95pt;width:226.05pt;height:71.15pt;z-index:25171302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6" inset="2.85pt,2.85pt,2.85pt,2.85pt">
              <w:txbxContent>
                <w:p w:rsidR="00993E60" w:rsidRPr="00B4384F" w:rsidRDefault="006A3871" w:rsidP="006A3871">
                  <w:pPr>
                    <w:jc w:val="center"/>
                    <w:rPr>
                      <w:rFonts w:ascii="Arial" w:hAnsi="Arial" w:cs="Arial"/>
                    </w:rPr>
                  </w:pPr>
                  <w:r w:rsidRPr="00B4384F">
                    <w:rPr>
                      <w:rFonts w:ascii="Arial" w:hAnsi="Arial" w:cs="Arial"/>
                    </w:rPr>
                    <w:t>Департамент здравоохранения Курганской области Государственное бюджетное учреждение «Курганский областной наркологический диспансер»</w:t>
                  </w:r>
                </w:p>
              </w:txbxContent>
            </v:textbox>
            <w10:wrap anchorx="page" anchory="page"/>
          </v:shape>
        </w:pict>
      </w:r>
      <w:r w:rsidRPr="004611DC">
        <w:rPr>
          <w:noProof/>
          <w:lang w:eastAsia="ru-RU"/>
        </w:rPr>
        <w:pict>
          <v:shape id="_x0000_s1078" type="#_x0000_t202" style="position:absolute;left:0;text-align:left;margin-left:323.2pt;margin-top:463.8pt;width:210.1pt;height:90.4pt;z-index:251715072;mso-position-horizontal-relative:page;mso-position-vertical-relative:page" fillcolor="white [3201]" strokecolor="#34aba2 [3206]" strokeweight="2.5pt">
            <v:shadow color="#868686"/>
            <v:textbox style="mso-next-textbox:#_x0000_s1078">
              <w:txbxContent>
                <w:p w:rsidR="00643218" w:rsidRPr="00643218" w:rsidRDefault="00643218" w:rsidP="00A2363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82A75" w:themeColor="text2"/>
                      <w:sz w:val="40"/>
                      <w:szCs w:val="40"/>
                    </w:rPr>
                  </w:pPr>
                  <w:r w:rsidRPr="00643218">
                    <w:rPr>
                      <w:rFonts w:ascii="Times New Roman" w:hAnsi="Times New Roman" w:cs="Times New Roman"/>
                      <w:b/>
                      <w:color w:val="082A75" w:themeColor="text2"/>
                      <w:sz w:val="40"/>
                      <w:szCs w:val="40"/>
                    </w:rPr>
                    <w:t xml:space="preserve">Скажи </w:t>
                  </w:r>
                </w:p>
                <w:p w:rsidR="00643218" w:rsidRPr="00643218" w:rsidRDefault="00643218" w:rsidP="00A2363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82A75" w:themeColor="text2"/>
                      <w:sz w:val="48"/>
                      <w:szCs w:val="48"/>
                    </w:rPr>
                  </w:pPr>
                  <w:r w:rsidRPr="00643218">
                    <w:rPr>
                      <w:rFonts w:ascii="Times New Roman" w:hAnsi="Times New Roman" w:cs="Times New Roman"/>
                      <w:b/>
                      <w:color w:val="082A75" w:themeColor="text2"/>
                      <w:sz w:val="48"/>
                      <w:szCs w:val="48"/>
                    </w:rPr>
                    <w:t xml:space="preserve">нет </w:t>
                  </w:r>
                </w:p>
                <w:p w:rsidR="00A2363D" w:rsidRPr="00643218" w:rsidRDefault="00643218" w:rsidP="00A2363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82A75" w:themeColor="text2"/>
                      <w:sz w:val="40"/>
                      <w:szCs w:val="40"/>
                    </w:rPr>
                  </w:pPr>
                  <w:r w:rsidRPr="00643218">
                    <w:rPr>
                      <w:rFonts w:ascii="Times New Roman" w:hAnsi="Times New Roman" w:cs="Times New Roman"/>
                      <w:b/>
                      <w:color w:val="082A75" w:themeColor="text2"/>
                      <w:sz w:val="40"/>
                      <w:szCs w:val="40"/>
                    </w:rPr>
                    <w:t>наркотикам!</w:t>
                  </w:r>
                </w:p>
                <w:p w:rsidR="00A2363D" w:rsidRDefault="00A2363D" w:rsidP="00A2363D">
                  <w:pPr>
                    <w:jc w:val="center"/>
                  </w:pPr>
                </w:p>
              </w:txbxContent>
            </v:textbox>
            <w10:wrap anchorx="page" anchory="page"/>
          </v:shape>
        </w:pict>
      </w:r>
      <w:r w:rsidRPr="004611DC">
        <w:rPr>
          <w:lang w:bidi="ru-RU"/>
        </w:rPr>
        <w:pict>
          <v:shape id="Надпись 188" o:spid="_x0000_s1027" type="#_x0000_t202" style="position:absolute;left:0;text-align:left;margin-left:16.95pt;margin-top:18.4pt;width:257.65pt;height:535.8pt;z-index:25163622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" fillcolor="white [3201]" strokecolor="#34aba2 [3209]" strokeweight="5pt" insetpen="t">
            <v:stroke linestyle="thickThin"/>
            <v:shadow color="#868686"/>
            <o:lock v:ext="edit" shapetype="t"/>
            <v:textbox style="mso-next-textbox:#Надпись 188" inset="2.85pt,2.85pt,2.85pt,2.85pt">
              <w:txbxContent>
                <w:p w:rsidR="009A62DB" w:rsidRPr="00FE149A" w:rsidRDefault="009A62DB" w:rsidP="00FE149A">
                  <w:pPr>
                    <w:shd w:val="clear" w:color="auto" w:fill="FFFFFF"/>
                    <w:spacing w:after="288"/>
                    <w:ind w:left="993"/>
                    <w:jc w:val="center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b/>
                      <w:bCs/>
                      <w:color w:val="082A75" w:themeColor="text2"/>
                      <w:sz w:val="26"/>
                    </w:rPr>
                    <w:t>Донесите до Ваших детей, что:</w:t>
                  </w:r>
                </w:p>
                <w:p w:rsidR="009A62DB" w:rsidRPr="00FE149A" w:rsidRDefault="009A62DB" w:rsidP="00FE149A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Вслед за удовольствием от принятия наркотиков наступают сильные физические муки;</w:t>
                  </w:r>
                </w:p>
                <w:p w:rsidR="009A62DB" w:rsidRPr="00FE149A" w:rsidRDefault="009A62DB" w:rsidP="00FE149A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Сильно портится физическое здоровье;</w:t>
                  </w:r>
                </w:p>
                <w:p w:rsidR="009A62DB" w:rsidRPr="00FE149A" w:rsidRDefault="009A62DB" w:rsidP="00FE149A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Резко снижаются умственные способности;</w:t>
                  </w:r>
                </w:p>
                <w:p w:rsidR="009A62DB" w:rsidRPr="00FE149A" w:rsidRDefault="009A62DB" w:rsidP="00FE149A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Высокий риск заражения СПИДом, другими инфекционными заболеваниями;</w:t>
                  </w:r>
                </w:p>
                <w:p w:rsidR="009A62DB" w:rsidRPr="00FE149A" w:rsidRDefault="009A62DB" w:rsidP="00FE149A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 xml:space="preserve">Уменьшается и сходит </w:t>
                  </w:r>
                  <w:proofErr w:type="gramStart"/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на</w:t>
                  </w:r>
                  <w:proofErr w:type="gramEnd"/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 xml:space="preserve"> нет половая потенция;</w:t>
                  </w:r>
                </w:p>
                <w:p w:rsidR="009A62DB" w:rsidRPr="00FE149A" w:rsidRDefault="009A62DB" w:rsidP="00FE149A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Подросток лишается будущего;</w:t>
                  </w:r>
                </w:p>
                <w:p w:rsidR="009A62DB" w:rsidRPr="00FE149A" w:rsidRDefault="009A62DB" w:rsidP="00FE149A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Те, кто употребляет наркотики – не самые крутые. Они самые глупые. Продажа наркотиков – большой бизнес и наркоман играет в нем роль пешки, которая расплачивается за свою глупость не только деньгами, но и своей жизнью.</w:t>
                  </w:r>
                </w:p>
                <w:p w:rsidR="00B07C77" w:rsidRPr="00EA0733" w:rsidRDefault="00B07C77" w:rsidP="001C41AD">
                  <w:pPr>
                    <w:jc w:val="center"/>
                    <w:rPr>
                      <w:color w:val="002060"/>
                    </w:rPr>
                  </w:pPr>
                </w:p>
                <w:p w:rsidR="0030329C" w:rsidRPr="0019776E" w:rsidRDefault="009A62DB" w:rsidP="00A02840">
                  <w:pPr>
                    <w:rPr>
                      <w:b/>
                      <w:color w:val="002060"/>
                    </w:rPr>
                  </w:pPr>
                  <w:r>
                    <w:rPr>
                      <w:b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3032494" cy="1633804"/>
                        <wp:effectExtent l="19050" t="0" r="0" b="0"/>
                        <wp:docPr id="10" name="Рисунок 9" descr="narkomania01012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rkomania0101213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6503" cy="1641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4611DC">
        <w:rPr>
          <w:noProof/>
          <w:lang w:eastAsia="ru-RU"/>
        </w:rPr>
        <w:pict>
          <v:shape id="_x0000_s1061" type="#_x0000_t202" style="position:absolute;left:0;text-align:left;margin-left:303.9pt;margin-top:213.5pt;width:245.45pt;height:241.9pt;z-index:251714048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fillcolor="white [3201]" stroked="f" strokecolor="#c1d9cb [3208]" strokeweight="5pt" insetpen="t">
            <v:stroke linestyle="thickThin"/>
            <v:shadow color="#868686"/>
            <o:lock v:ext="edit" shapetype="t"/>
            <v:textbox style="mso-next-textbox:#_x0000_s1061" inset="2.85pt,2.85pt,2.85pt,2.85pt">
              <w:txbxContent>
                <w:p w:rsidR="007E7CB7" w:rsidRPr="0019776E" w:rsidRDefault="007E7CB7" w:rsidP="0040365C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</w:pPr>
                </w:p>
                <w:p w:rsidR="007E7CB7" w:rsidRPr="0019776E" w:rsidRDefault="007E7CB7" w:rsidP="0040365C">
                  <w:pPr>
                    <w:jc w:val="center"/>
                    <w:rPr>
                      <w:rFonts w:ascii="Arial" w:hAnsi="Arial" w:cs="Arial"/>
                      <w:b/>
                      <w:bCs/>
                      <w:color w:val="002060"/>
                      <w:sz w:val="36"/>
                    </w:rPr>
                  </w:pPr>
                  <w:r w:rsidRPr="0019776E">
                    <w:rPr>
                      <w:rStyle w:val="af2"/>
                      <w:rFonts w:ascii="Arial" w:hAnsi="Arial" w:cs="Arial"/>
                      <w:color w:val="002060"/>
                      <w:sz w:val="36"/>
                    </w:rPr>
                    <w:t>Где получить помощь?</w:t>
                  </w:r>
                </w:p>
                <w:p w:rsidR="00967319" w:rsidRPr="0019776E" w:rsidRDefault="00967319" w:rsidP="0040365C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</w:pPr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>Департамент здравоохранения Курганской области</w:t>
                  </w:r>
                </w:p>
                <w:p w:rsidR="00967319" w:rsidRPr="0019776E" w:rsidRDefault="00967319" w:rsidP="0040365C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</w:pPr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>Государственное бюджетное учреждение</w:t>
                  </w:r>
                </w:p>
                <w:p w:rsidR="00967319" w:rsidRPr="0019776E" w:rsidRDefault="00967319" w:rsidP="0040365C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</w:pPr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>«Курганский областной наркологический диспансер»</w:t>
                  </w:r>
                </w:p>
                <w:p w:rsidR="00967319" w:rsidRPr="0019776E" w:rsidRDefault="00967319" w:rsidP="0040365C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</w:pPr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>г. Курган, ул. Кирова, 78, Подростковый наркологический кабинет</w:t>
                  </w:r>
                </w:p>
                <w:p w:rsidR="00967319" w:rsidRPr="0019776E" w:rsidRDefault="00967319" w:rsidP="00A2363D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</w:pPr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>т.: 8(3522)</w:t>
                  </w:r>
                  <w:r w:rsidR="00A2363D" w:rsidRPr="008C3516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>46-64-54</w:t>
                  </w:r>
                </w:p>
                <w:p w:rsidR="00D126EF" w:rsidRDefault="00967319" w:rsidP="0040365C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</w:pPr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 xml:space="preserve">Шадринский филиал, </w:t>
                  </w:r>
                  <w:proofErr w:type="gramStart"/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>г</w:t>
                  </w:r>
                  <w:proofErr w:type="gramEnd"/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>. Шадринск,</w:t>
                  </w:r>
                </w:p>
                <w:p w:rsidR="00D126EF" w:rsidRDefault="00967319" w:rsidP="0040365C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</w:pPr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 xml:space="preserve"> ул. Герцена 30-А, </w:t>
                  </w:r>
                </w:p>
                <w:p w:rsidR="00967319" w:rsidRPr="0019776E" w:rsidRDefault="00967319" w:rsidP="0040365C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</w:pPr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>8 (35253) 37718</w:t>
                  </w:r>
                </w:p>
                <w:p w:rsidR="00132E6A" w:rsidRPr="00A2363D" w:rsidRDefault="00967319" w:rsidP="00A2363D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</w:pPr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  <w:lang w:val="en-US"/>
                    </w:rPr>
                    <w:t>http</w:t>
                  </w:r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>//</w:t>
                  </w:r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  <w:lang w:val="en-US"/>
                    </w:rPr>
                    <w:t>www</w:t>
                  </w:r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>.</w:t>
                  </w:r>
                  <w:proofErr w:type="spellStart"/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  <w:lang w:val="en-US"/>
                    </w:rPr>
                    <w:t>kond</w:t>
                  </w:r>
                  <w:proofErr w:type="spellEnd"/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>45.</w:t>
                  </w:r>
                  <w:proofErr w:type="spellStart"/>
                  <w:r w:rsidRPr="0019776E">
                    <w:rPr>
                      <w:rFonts w:ascii="Arial" w:hAnsi="Arial" w:cs="Arial"/>
                      <w:color w:val="002060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  <w:p w:rsidR="00A2363D" w:rsidRDefault="00A2363D" w:rsidP="00A2363D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4"/>
                    </w:rPr>
                  </w:pPr>
                </w:p>
              </w:txbxContent>
            </v:textbox>
            <w10:wrap anchorx="page" anchory="page"/>
          </v:shape>
        </w:pict>
      </w:r>
      <w:r w:rsidRPr="004611DC">
        <w:rPr>
          <w:noProof/>
          <w:lang w:eastAsia="ru-RU"/>
        </w:rPr>
        <w:pict>
          <v:shape id="_x0000_s1068" type="#_x0000_t202" style="position:absolute;left:0;text-align:left;margin-left:333.05pt;margin-top:10.05pt;width:230.2pt;height:197.6pt;z-index:25170790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ed="f" stroked="f" strokeweight="0" insetpen="t">
            <o:lock v:ext="edit" shapetype="t"/>
            <v:textbox style="mso-next-textbox:#_x0000_s1068" inset="2.85pt,2.85pt,2.85pt,2.85pt">
              <w:txbxContent>
                <w:p w:rsidR="007E7CB7" w:rsidRDefault="007E7CB7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FFFF00"/>
                      <w:sz w:val="36"/>
                      <w:lang w:eastAsia="ru-RU"/>
                    </w:rPr>
                    <w:drawing>
                      <wp:inline distT="0" distB="0" distL="0" distR="0">
                        <wp:extent cx="2288215" cy="2445489"/>
                        <wp:effectExtent l="19050" t="0" r="0" b="0"/>
                        <wp:docPr id="432" name="Рисунок 4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7063" cy="2454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7CB7" w:rsidRDefault="007E7CB7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7E7CB7" w:rsidRDefault="007E7CB7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  <w: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  <w:t>Где получить помощь?</w:t>
                  </w:r>
                </w:p>
                <w:p w:rsidR="007E7CB7" w:rsidRDefault="007E7CB7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7E7CB7" w:rsidRDefault="007E7CB7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7E7CB7" w:rsidRDefault="007E7CB7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7E7CB7" w:rsidRDefault="007E7CB7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7E7CB7" w:rsidRDefault="007E7CB7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</w:p>
                <w:p w:rsidR="003D7261" w:rsidRPr="007A0568" w:rsidRDefault="003D7261" w:rsidP="003D7261">
                  <w:pPr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</w:pPr>
                  <w:r w:rsidRPr="007A0568">
                    <w:rPr>
                      <w:rStyle w:val="af2"/>
                      <w:rFonts w:ascii="Arial" w:hAnsi="Arial" w:cs="Arial"/>
                      <w:color w:val="FFFF00"/>
                      <w:sz w:val="36"/>
                    </w:rPr>
                    <w:t>Где получить помощь?</w:t>
                  </w:r>
                </w:p>
              </w:txbxContent>
            </v:textbox>
            <w10:wrap anchorx="page" anchory="page"/>
          </v:shape>
        </w:pict>
      </w:r>
      <w:r w:rsidR="00645F4E">
        <w:rPr>
          <w:rFonts w:ascii="Arial" w:hAnsi="Arial" w:cs="Arial"/>
          <w:b/>
          <w:bCs/>
          <w:color w:val="FFFF00"/>
          <w:sz w:val="36"/>
        </w:rPr>
        <w:t xml:space="preserve">                                                                </w:t>
      </w:r>
      <w:r w:rsidR="00A10318">
        <w:rPr>
          <w:rFonts w:ascii="Arial" w:hAnsi="Arial" w:cs="Arial"/>
          <w:b/>
          <w:bCs/>
          <w:color w:val="FFFF00"/>
          <w:sz w:val="36"/>
        </w:rPr>
        <w:t xml:space="preserve">                                          </w:t>
      </w:r>
      <w:r w:rsidR="00A10318" w:rsidRPr="00A10318">
        <w:rPr>
          <w:rFonts w:ascii="Arial" w:hAnsi="Arial" w:cs="Arial"/>
          <w:b/>
          <w:bCs/>
          <w:sz w:val="28"/>
          <w:szCs w:val="28"/>
        </w:rPr>
        <w:t>Курган</w:t>
      </w:r>
      <w:r w:rsidR="00A10318">
        <w:rPr>
          <w:rFonts w:ascii="Arial" w:hAnsi="Arial" w:cs="Arial"/>
          <w:b/>
          <w:bCs/>
          <w:sz w:val="28"/>
          <w:szCs w:val="28"/>
        </w:rPr>
        <w:t>,</w:t>
      </w:r>
      <w:r w:rsidR="007E2135">
        <w:rPr>
          <w:rFonts w:ascii="Arial" w:hAnsi="Arial" w:cs="Arial"/>
          <w:b/>
          <w:bCs/>
          <w:sz w:val="28"/>
          <w:szCs w:val="28"/>
        </w:rPr>
        <w:t xml:space="preserve"> 2021</w:t>
      </w:r>
      <w:r w:rsidR="00645F4E" w:rsidRPr="00A10318">
        <w:rPr>
          <w:rFonts w:ascii="Arial" w:hAnsi="Arial" w:cs="Arial"/>
          <w:b/>
          <w:bCs/>
          <w:sz w:val="28"/>
          <w:szCs w:val="28"/>
        </w:rPr>
        <w:t xml:space="preserve">  </w:t>
      </w:r>
    </w:p>
    <w:p w:rsidR="00615652" w:rsidRPr="005C156B" w:rsidRDefault="004611DC" w:rsidP="00926E77">
      <w:pPr>
        <w:rPr>
          <w:lang w:val="en-US"/>
        </w:rPr>
      </w:pPr>
      <w:r>
        <w:rPr>
          <w:lang w:bidi="ru-RU"/>
        </w:rPr>
        <w:lastRenderedPageBreak/>
        <w:pict>
          <v:shape id="Надпись 214" o:spid="_x0000_s1037" type="#_x0000_t202" style="position:absolute;margin-left:578.5pt;margin-top:20.1pt;width:255.35pt;height:561.75pt;z-index:251692544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color="white [3201]" strokecolor="#34aba2 [3209]" strokeweight="5pt" insetpen="t">
            <v:stroke linestyle="thickThin"/>
            <v:shadow color="#868686"/>
            <o:lock v:ext="edit" shapetype="t"/>
            <v:textbox style="mso-next-textbox:#Надпись 214" inset="2.85pt,2.85pt,2.85pt,2.85pt">
              <w:txbxContent>
                <w:p w:rsidR="004F484F" w:rsidRPr="00FE149A" w:rsidRDefault="004F484F" w:rsidP="00FE149A">
                  <w:pPr>
                    <w:shd w:val="clear" w:color="auto" w:fill="FFFFFF"/>
                    <w:spacing w:after="288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b/>
                      <w:color w:val="082A75" w:themeColor="text2"/>
                      <w:sz w:val="26"/>
                      <w:szCs w:val="26"/>
                    </w:rPr>
                    <w:t>Вас должно насторожить:</w:t>
                  </w:r>
                </w:p>
                <w:p w:rsidR="004F484F" w:rsidRPr="00FE149A" w:rsidRDefault="004F484F" w:rsidP="00FE149A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исчезновение денег или ценностей из дома;</w:t>
                  </w:r>
                </w:p>
                <w:p w:rsidR="004F484F" w:rsidRPr="00FE149A" w:rsidRDefault="004F484F" w:rsidP="00FE149A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увеличение требуемой суммы денег на карманные расходы;</w:t>
                  </w:r>
                </w:p>
                <w:p w:rsidR="004F484F" w:rsidRPr="00FE149A" w:rsidRDefault="004F484F" w:rsidP="00FE149A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наличие у подростка медикаментов, шприцев, ампул, тюбиков из-под клея;</w:t>
                  </w:r>
                </w:p>
                <w:p w:rsidR="004F484F" w:rsidRPr="00FE149A" w:rsidRDefault="004F484F" w:rsidP="00FE149A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непривычные запахи, пятна на одежде, следы на теле подростка.</w:t>
                  </w:r>
                </w:p>
                <w:p w:rsidR="005E631C" w:rsidRPr="00FE149A" w:rsidRDefault="005E631C" w:rsidP="009A62DB">
                  <w:pPr>
                    <w:numPr>
                      <w:ilvl w:val="0"/>
                      <w:numId w:val="0"/>
                    </w:numPr>
                    <w:spacing w:after="0"/>
                    <w:rPr>
                      <w:rFonts w:ascii="Times New Roman" w:eastAsia="Times New Roman" w:hAnsi="Times New Roman" w:cs="Times New Roman"/>
                      <w:color w:val="082A75" w:themeColor="text2"/>
                      <w:sz w:val="24"/>
                      <w:szCs w:val="26"/>
                    </w:rPr>
                  </w:pPr>
                </w:p>
                <w:p w:rsidR="009A62DB" w:rsidRPr="00FE149A" w:rsidRDefault="009A62DB" w:rsidP="00FE149A">
                  <w:pPr>
                    <w:shd w:val="clear" w:color="auto" w:fill="FFFFFF"/>
                    <w:spacing w:after="288"/>
                    <w:jc w:val="center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b/>
                      <w:bCs/>
                      <w:color w:val="082A75" w:themeColor="text2"/>
                      <w:sz w:val="26"/>
                    </w:rPr>
                    <w:t>Почему люди принимают наркотики?</w:t>
                  </w:r>
                </w:p>
                <w:p w:rsidR="009A62DB" w:rsidRPr="00FE149A" w:rsidRDefault="009A62DB" w:rsidP="00FE149A">
                  <w:pPr>
                    <w:shd w:val="clear" w:color="auto" w:fill="FFFFFF"/>
                    <w:spacing w:after="288"/>
                    <w:jc w:val="both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Статистика показывает:</w:t>
                  </w:r>
                </w:p>
                <w:p w:rsidR="009A62DB" w:rsidRPr="00FE149A" w:rsidRDefault="009A62DB" w:rsidP="00FE149A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45% начинают принимать наркотики из любопытства;</w:t>
                  </w:r>
                </w:p>
                <w:p w:rsidR="009A62DB" w:rsidRPr="00FE149A" w:rsidRDefault="009A62DB" w:rsidP="00FE149A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43% под влиянием друзей;</w:t>
                  </w:r>
                </w:p>
                <w:p w:rsidR="009311C7" w:rsidRPr="00FE149A" w:rsidRDefault="009A62DB" w:rsidP="00FE149A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12% из желания убежать от проблем</w:t>
                  </w:r>
                  <w:r w:rsidR="00AF3196"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.</w:t>
                  </w:r>
                </w:p>
                <w:p w:rsidR="009311C7" w:rsidRDefault="00AF3196" w:rsidP="009311C7">
                  <w:pPr>
                    <w:pStyle w:val="afc"/>
                    <w:spacing w:before="240" w:beforeAutospacing="0" w:after="240" w:afterAutospacing="0" w:line="510" w:lineRule="atLeast"/>
                    <w:rPr>
                      <w:rFonts w:ascii="Roboto" w:hAnsi="Roboto"/>
                      <w:i/>
                      <w:iCs/>
                      <w:color w:val="292929"/>
                      <w:sz w:val="33"/>
                      <w:szCs w:val="33"/>
                    </w:rPr>
                  </w:pPr>
                  <w:r>
                    <w:rPr>
                      <w:rFonts w:ascii="Roboto" w:hAnsi="Roboto"/>
                      <w:i/>
                      <w:iCs/>
                      <w:noProof/>
                      <w:color w:val="292929"/>
                      <w:sz w:val="33"/>
                      <w:szCs w:val="33"/>
                    </w:rPr>
                    <w:drawing>
                      <wp:inline distT="0" distB="0" distL="0" distR="0">
                        <wp:extent cx="3037837" cy="2456121"/>
                        <wp:effectExtent l="19050" t="0" r="0" b="0"/>
                        <wp:docPr id="14" name="Рисунок 13" descr="146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4644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3555" cy="2460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11C7" w:rsidRDefault="009311C7" w:rsidP="009311C7">
                  <w:pPr>
                    <w:pStyle w:val="afc"/>
                    <w:spacing w:before="240" w:beforeAutospacing="0" w:after="240" w:afterAutospacing="0" w:line="510" w:lineRule="atLeast"/>
                    <w:rPr>
                      <w:rFonts w:ascii="Roboto" w:hAnsi="Roboto"/>
                      <w:i/>
                      <w:iCs/>
                      <w:color w:val="292929"/>
                      <w:sz w:val="33"/>
                      <w:szCs w:val="33"/>
                    </w:rPr>
                  </w:pPr>
                </w:p>
                <w:p w:rsidR="00CE14EE" w:rsidRPr="009311C7" w:rsidRDefault="00CE14EE" w:rsidP="009311C7">
                  <w:pPr>
                    <w:rPr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71" type="#_x0000_t202" style="position:absolute;margin-left:17.6pt;margin-top:20.1pt;width:257.85pt;height:561.75pt;z-index:251710976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color="white [3201]" strokecolor="#34aba2 [3209]" strokeweight="5pt" insetpen="t">
            <v:stroke linestyle="thickThin"/>
            <v:shadow color="#868686"/>
            <o:lock v:ext="edit" shapetype="t"/>
            <v:textbox style="mso-next-textbox:#_x0000_s1071" inset="2.85pt,2.85pt,2.85pt,2.85pt">
              <w:txbxContent>
                <w:p w:rsidR="004F484F" w:rsidRPr="00FE149A" w:rsidRDefault="004F484F" w:rsidP="00FE149A">
                  <w:pPr>
                    <w:shd w:val="clear" w:color="auto" w:fill="FFFFFF"/>
                    <w:spacing w:before="240" w:after="120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color w:val="082A75" w:themeColor="text2"/>
                      <w:kern w:val="36"/>
                      <w:sz w:val="41"/>
                      <w:szCs w:val="41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b/>
                      <w:bCs/>
                      <w:color w:val="082A75" w:themeColor="text2"/>
                      <w:kern w:val="36"/>
                      <w:sz w:val="41"/>
                      <w:szCs w:val="41"/>
                    </w:rPr>
                    <w:t>Как уберечь детей от наркотиков</w:t>
                  </w:r>
                </w:p>
                <w:p w:rsidR="004F484F" w:rsidRPr="00FE149A" w:rsidRDefault="004F484F" w:rsidP="00FE149A">
                  <w:pPr>
                    <w:shd w:val="clear" w:color="auto" w:fill="FFFFFF"/>
                    <w:spacing w:after="288"/>
                    <w:jc w:val="center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82A75" w:themeColor="text2"/>
                      <w:sz w:val="26"/>
                    </w:rPr>
                    <w:t>Уважаемые родители!</w:t>
                  </w:r>
                </w:p>
                <w:p w:rsidR="004F484F" w:rsidRPr="00FE149A" w:rsidRDefault="004F484F" w:rsidP="00FE149A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Ежегодно тысячи людей в мире погибают от употребления наркотиков. Но</w:t>
                  </w:r>
                  <w:r w:rsidR="00D126EF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 xml:space="preserve"> это лишь приблизительные цифры.</w:t>
                  </w: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 xml:space="preserve"> Наркомания – это болезнь и смертельный исход неизбежен.</w:t>
                  </w: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br/>
                    <w:t>Средняя продолжительность жизни наркома</w:t>
                  </w:r>
                  <w:r w:rsidR="009A62DB"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 xml:space="preserve">на 5-7 лет с начала регулярного </w:t>
                  </w: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употребления наркотиков.</w:t>
                  </w:r>
                </w:p>
                <w:p w:rsidR="00AF3196" w:rsidRDefault="00AF3196" w:rsidP="009A62DB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4F4F4F"/>
                      <w:sz w:val="26"/>
                      <w:szCs w:val="26"/>
                    </w:rPr>
                  </w:pPr>
                </w:p>
                <w:p w:rsidR="00AF3196" w:rsidRPr="00EF7794" w:rsidRDefault="00AF3196" w:rsidP="009A62DB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4F4F4F"/>
                      <w:sz w:val="26"/>
                      <w:szCs w:val="26"/>
                    </w:rPr>
                  </w:pPr>
                </w:p>
                <w:p w:rsidR="00AD10DC" w:rsidRPr="009A62DB" w:rsidRDefault="0082291D" w:rsidP="00A13C0A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6"/>
                      <w:lang w:eastAsia="ru-RU"/>
                    </w:rPr>
                    <w:drawing>
                      <wp:inline distT="0" distB="0" distL="0" distR="0">
                        <wp:extent cx="3075024" cy="2594344"/>
                        <wp:effectExtent l="19050" t="0" r="0" b="0"/>
                        <wp:docPr id="9" name="Рисунок 1" descr="C:\Users\sulemenevaes\Pictures\unnam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ulemenevaes\Pictures\unnam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5305" cy="25945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73" type="#_x0000_t202" style="position:absolute;margin-left:291.35pt;margin-top:20.1pt;width:270.4pt;height:561.75pt;z-index:251712000;visibility:visible;mso-wrap-distance-left:2.88pt;mso-wrap-distance-top:2.88pt;mso-wrap-distance-right:2.88pt;mso-wrap-distance-bottom:2.8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" fillcolor="white [3201]" strokecolor="#34aba2 [3209]" strokeweight="5pt" insetpen="t">
            <v:stroke linestyle="thickThin"/>
            <v:shadow color="#868686"/>
            <o:lock v:ext="edit" shapetype="t"/>
            <v:textbox style="mso-next-textbox:#_x0000_s1073" inset="2.85pt,2.85pt,2.85pt,2.85pt">
              <w:txbxContent>
                <w:p w:rsidR="004F484F" w:rsidRPr="00FE149A" w:rsidRDefault="004F484F" w:rsidP="00FE149A">
                  <w:pPr>
                    <w:shd w:val="clear" w:color="auto" w:fill="FFFFFF"/>
                    <w:spacing w:after="288"/>
                    <w:jc w:val="center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r w:rsidRPr="00FE149A">
                    <w:rPr>
                      <w:rFonts w:ascii="Times New Roman" w:eastAsia="Times New Roman" w:hAnsi="Times New Roman" w:cs="Times New Roman"/>
                      <w:b/>
                      <w:bCs/>
                      <w:color w:val="082A75" w:themeColor="text2"/>
                      <w:sz w:val="26"/>
                    </w:rPr>
                    <w:t>Как Вы можете распознать признаки наркомании у Ваших детей?</w:t>
                  </w:r>
                </w:p>
                <w:p w:rsidR="00AF3196" w:rsidRPr="00FE149A" w:rsidRDefault="004F484F" w:rsidP="0087193B">
                  <w:pPr>
                    <w:shd w:val="clear" w:color="auto" w:fill="FFFFFF"/>
                    <w:spacing w:after="288"/>
                    <w:jc w:val="both"/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</w:pPr>
                  <w:proofErr w:type="gramStart"/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t>Обратите внимание на неожиданные изменения в поведении подростка:</w:t>
                  </w: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br/>
                    <w:t>- резкое снижение или повышение активности;</w:t>
                  </w: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br/>
                    <w:t>- потеря интереса к учебе, увлечениям, пропуски занятий;</w:t>
                  </w: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br/>
                    <w:t>- необъяснимая раздражительность, лживость, рассеянность;</w:t>
                  </w: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br/>
                    <w:t>- появление подозрительных приятелей, резкое изменение круга друзей;</w:t>
                  </w: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br/>
                    <w:t>- появление скрытости в поведении, отказ сообщать о своем местонахождении;</w:t>
                  </w: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br/>
                    <w:t>- позднее возвращение домой в необычном состоянии;</w:t>
                  </w:r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br/>
                    <w:t>- трудное пробуждение по утрам, невнятная речь;</w:t>
                  </w:r>
                  <w:proofErr w:type="gramEnd"/>
                  <w:r w:rsidRPr="00FE149A">
                    <w:rPr>
                      <w:rFonts w:ascii="Times New Roman" w:eastAsia="Times New Roman" w:hAnsi="Times New Roman" w:cs="Times New Roman"/>
                      <w:color w:val="082A75" w:themeColor="text2"/>
                      <w:sz w:val="26"/>
                      <w:szCs w:val="26"/>
                    </w:rPr>
                    <w:br/>
                    <w:t>- потеря аппетита, снижение веса, сонливость.</w:t>
                  </w:r>
                </w:p>
                <w:p w:rsidR="00E34CD0" w:rsidRPr="009A62DB" w:rsidRDefault="00E34CD0" w:rsidP="0087193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B07C77" w:rsidRDefault="00390FBE" w:rsidP="00E34CD0">
                  <w:pPr>
                    <w:pStyle w:val="afc"/>
                    <w:spacing w:before="75" w:beforeAutospacing="0" w:after="75" w:afterAutospacing="0"/>
                    <w:rPr>
                      <w:rFonts w:ascii="Century Gothic" w:hAnsi="Century Gothic"/>
                      <w:color w:val="352D3A"/>
                      <w:spacing w:val="1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noProof/>
                      <w:color w:val="352D3A"/>
                      <w:spacing w:val="1"/>
                      <w:sz w:val="28"/>
                      <w:szCs w:val="28"/>
                    </w:rPr>
                    <w:drawing>
                      <wp:inline distT="0" distB="0" distL="0" distR="0">
                        <wp:extent cx="3226893" cy="1826382"/>
                        <wp:effectExtent l="19050" t="0" r="0" b="0"/>
                        <wp:docPr id="12" name="Рисунок 11" descr="bb26c8dbde8e03f3441dd6aadf1b02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b26c8dbde8e03f3441dd6aadf1b0286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4690" cy="1830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bookmarkEnd w:id="0"/>
    </w:p>
    <w:sectPr w:rsidR="00615652" w:rsidRPr="005C156B" w:rsidSect="00A10318">
      <w:type w:val="nextColumn"/>
      <w:pgSz w:w="16838" w:h="11906" w:orient="landscape" w:code="9"/>
      <w:pgMar w:top="10915" w:right="862" w:bottom="318" w:left="862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13B" w:rsidRDefault="0003213B" w:rsidP="005F3078">
      <w:pPr>
        <w:spacing w:after="0"/>
      </w:pPr>
      <w:r>
        <w:separator/>
      </w:r>
    </w:p>
  </w:endnote>
  <w:endnote w:type="continuationSeparator" w:id="1">
    <w:p w:rsidR="0003213B" w:rsidRDefault="0003213B" w:rsidP="005F307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Demi">
    <w:altName w:val="Franklin Gothic Medium"/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13B" w:rsidRDefault="0003213B" w:rsidP="005F3078">
      <w:pPr>
        <w:spacing w:after="0"/>
      </w:pPr>
      <w:r>
        <w:separator/>
      </w:r>
    </w:p>
  </w:footnote>
  <w:footnote w:type="continuationSeparator" w:id="1">
    <w:p w:rsidR="0003213B" w:rsidRDefault="0003213B" w:rsidP="005F307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06335"/>
    <w:multiLevelType w:val="multilevel"/>
    <w:tmpl w:val="51326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8666A8"/>
    <w:multiLevelType w:val="multilevel"/>
    <w:tmpl w:val="F3A6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452395"/>
    <w:multiLevelType w:val="hybridMultilevel"/>
    <w:tmpl w:val="6DACF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1F00E9"/>
    <w:multiLevelType w:val="multilevel"/>
    <w:tmpl w:val="3428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A0306D"/>
    <w:multiLevelType w:val="multilevel"/>
    <w:tmpl w:val="14E6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6F436F"/>
    <w:multiLevelType w:val="multilevel"/>
    <w:tmpl w:val="B7AA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347EDB"/>
    <w:multiLevelType w:val="multilevel"/>
    <w:tmpl w:val="E2D81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attachedTemplate r:id="rId1"/>
  <w:stylePaneFormatFilter w:val="3F01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7319"/>
    <w:rsid w:val="0000099E"/>
    <w:rsid w:val="0000229C"/>
    <w:rsid w:val="00021EAE"/>
    <w:rsid w:val="0003213B"/>
    <w:rsid w:val="00044A89"/>
    <w:rsid w:val="00047133"/>
    <w:rsid w:val="000537CD"/>
    <w:rsid w:val="00062E97"/>
    <w:rsid w:val="0006435D"/>
    <w:rsid w:val="00065314"/>
    <w:rsid w:val="00073C6C"/>
    <w:rsid w:val="000926E7"/>
    <w:rsid w:val="000A6074"/>
    <w:rsid w:val="000C23B2"/>
    <w:rsid w:val="000D4EF8"/>
    <w:rsid w:val="000E70AF"/>
    <w:rsid w:val="001117AA"/>
    <w:rsid w:val="00132E6A"/>
    <w:rsid w:val="00146BC4"/>
    <w:rsid w:val="00146DB0"/>
    <w:rsid w:val="0017472A"/>
    <w:rsid w:val="00186423"/>
    <w:rsid w:val="001870B1"/>
    <w:rsid w:val="0019776E"/>
    <w:rsid w:val="001A01C0"/>
    <w:rsid w:val="001C41AD"/>
    <w:rsid w:val="001C57BA"/>
    <w:rsid w:val="001C7A50"/>
    <w:rsid w:val="001D197F"/>
    <w:rsid w:val="001D6C61"/>
    <w:rsid w:val="001F7383"/>
    <w:rsid w:val="0020561B"/>
    <w:rsid w:val="0021094A"/>
    <w:rsid w:val="002321F7"/>
    <w:rsid w:val="002419AC"/>
    <w:rsid w:val="0024648F"/>
    <w:rsid w:val="0025409E"/>
    <w:rsid w:val="00260CE1"/>
    <w:rsid w:val="00265FB8"/>
    <w:rsid w:val="00294431"/>
    <w:rsid w:val="002A7968"/>
    <w:rsid w:val="002C5F6E"/>
    <w:rsid w:val="002D4A17"/>
    <w:rsid w:val="0030329C"/>
    <w:rsid w:val="0032758E"/>
    <w:rsid w:val="003341F5"/>
    <w:rsid w:val="00336716"/>
    <w:rsid w:val="0034590B"/>
    <w:rsid w:val="00390E2F"/>
    <w:rsid w:val="00390FBE"/>
    <w:rsid w:val="003A16F3"/>
    <w:rsid w:val="003C0A81"/>
    <w:rsid w:val="003C0ECD"/>
    <w:rsid w:val="003D1250"/>
    <w:rsid w:val="003D7261"/>
    <w:rsid w:val="003E6F76"/>
    <w:rsid w:val="003F44B0"/>
    <w:rsid w:val="0040365C"/>
    <w:rsid w:val="0040536C"/>
    <w:rsid w:val="004175CD"/>
    <w:rsid w:val="00446D6F"/>
    <w:rsid w:val="004611DC"/>
    <w:rsid w:val="00463082"/>
    <w:rsid w:val="00467850"/>
    <w:rsid w:val="004732CA"/>
    <w:rsid w:val="004737B5"/>
    <w:rsid w:val="00480A23"/>
    <w:rsid w:val="00491425"/>
    <w:rsid w:val="00496DC5"/>
    <w:rsid w:val="004C55B5"/>
    <w:rsid w:val="004E2207"/>
    <w:rsid w:val="004E29E8"/>
    <w:rsid w:val="004F484F"/>
    <w:rsid w:val="00504D83"/>
    <w:rsid w:val="00506068"/>
    <w:rsid w:val="005063B3"/>
    <w:rsid w:val="00515605"/>
    <w:rsid w:val="00526DF6"/>
    <w:rsid w:val="005310AC"/>
    <w:rsid w:val="00577DDB"/>
    <w:rsid w:val="005845AE"/>
    <w:rsid w:val="005845DD"/>
    <w:rsid w:val="00596244"/>
    <w:rsid w:val="005965E0"/>
    <w:rsid w:val="005A1B9B"/>
    <w:rsid w:val="005C156B"/>
    <w:rsid w:val="005C448B"/>
    <w:rsid w:val="005E631C"/>
    <w:rsid w:val="005F0C54"/>
    <w:rsid w:val="005F3078"/>
    <w:rsid w:val="005F6A3F"/>
    <w:rsid w:val="00615652"/>
    <w:rsid w:val="00630FA0"/>
    <w:rsid w:val="0063478A"/>
    <w:rsid w:val="00636CD7"/>
    <w:rsid w:val="00643218"/>
    <w:rsid w:val="00643D47"/>
    <w:rsid w:val="00645F4E"/>
    <w:rsid w:val="00646C05"/>
    <w:rsid w:val="00656924"/>
    <w:rsid w:val="00660157"/>
    <w:rsid w:val="006664B2"/>
    <w:rsid w:val="00673ECE"/>
    <w:rsid w:val="00685B66"/>
    <w:rsid w:val="006A3871"/>
    <w:rsid w:val="006B0305"/>
    <w:rsid w:val="006B3D9A"/>
    <w:rsid w:val="006C5585"/>
    <w:rsid w:val="006E0AB1"/>
    <w:rsid w:val="006E12A4"/>
    <w:rsid w:val="006E6E0B"/>
    <w:rsid w:val="007035C8"/>
    <w:rsid w:val="00711982"/>
    <w:rsid w:val="00726FA1"/>
    <w:rsid w:val="00741068"/>
    <w:rsid w:val="00752634"/>
    <w:rsid w:val="00755625"/>
    <w:rsid w:val="007631A3"/>
    <w:rsid w:val="007706AE"/>
    <w:rsid w:val="0077413B"/>
    <w:rsid w:val="00774ED2"/>
    <w:rsid w:val="007A0568"/>
    <w:rsid w:val="007B7BE8"/>
    <w:rsid w:val="007C553F"/>
    <w:rsid w:val="007D1884"/>
    <w:rsid w:val="007D1E04"/>
    <w:rsid w:val="007D4054"/>
    <w:rsid w:val="007D78A2"/>
    <w:rsid w:val="007E2135"/>
    <w:rsid w:val="007E5E51"/>
    <w:rsid w:val="007E7CB7"/>
    <w:rsid w:val="008118BB"/>
    <w:rsid w:val="00817A9B"/>
    <w:rsid w:val="0082291D"/>
    <w:rsid w:val="0084154D"/>
    <w:rsid w:val="008522E9"/>
    <w:rsid w:val="0087193B"/>
    <w:rsid w:val="00873695"/>
    <w:rsid w:val="008807A4"/>
    <w:rsid w:val="00880B5B"/>
    <w:rsid w:val="008920BC"/>
    <w:rsid w:val="008B046B"/>
    <w:rsid w:val="008C344A"/>
    <w:rsid w:val="008C3516"/>
    <w:rsid w:val="008D4915"/>
    <w:rsid w:val="008F2995"/>
    <w:rsid w:val="00926E77"/>
    <w:rsid w:val="009311C7"/>
    <w:rsid w:val="009626EC"/>
    <w:rsid w:val="00967319"/>
    <w:rsid w:val="00992D65"/>
    <w:rsid w:val="00993E60"/>
    <w:rsid w:val="009A2C93"/>
    <w:rsid w:val="009A62DB"/>
    <w:rsid w:val="009B3387"/>
    <w:rsid w:val="009B4C98"/>
    <w:rsid w:val="009E089B"/>
    <w:rsid w:val="009E4D37"/>
    <w:rsid w:val="00A02840"/>
    <w:rsid w:val="00A10318"/>
    <w:rsid w:val="00A13C0A"/>
    <w:rsid w:val="00A21805"/>
    <w:rsid w:val="00A2363D"/>
    <w:rsid w:val="00A31F48"/>
    <w:rsid w:val="00A51CC0"/>
    <w:rsid w:val="00A609DE"/>
    <w:rsid w:val="00A60D7E"/>
    <w:rsid w:val="00A74C68"/>
    <w:rsid w:val="00AB28B1"/>
    <w:rsid w:val="00AC0216"/>
    <w:rsid w:val="00AD10DC"/>
    <w:rsid w:val="00AD64EE"/>
    <w:rsid w:val="00AE066D"/>
    <w:rsid w:val="00AF3196"/>
    <w:rsid w:val="00B06816"/>
    <w:rsid w:val="00B07C77"/>
    <w:rsid w:val="00B21070"/>
    <w:rsid w:val="00B3514A"/>
    <w:rsid w:val="00B40C43"/>
    <w:rsid w:val="00B4384F"/>
    <w:rsid w:val="00B46850"/>
    <w:rsid w:val="00B64D35"/>
    <w:rsid w:val="00B80A67"/>
    <w:rsid w:val="00B84ADC"/>
    <w:rsid w:val="00BD1679"/>
    <w:rsid w:val="00BE65DF"/>
    <w:rsid w:val="00BE6C46"/>
    <w:rsid w:val="00BF39C4"/>
    <w:rsid w:val="00C22C9B"/>
    <w:rsid w:val="00C57ADC"/>
    <w:rsid w:val="00C62968"/>
    <w:rsid w:val="00C845B9"/>
    <w:rsid w:val="00C9334C"/>
    <w:rsid w:val="00CA7AE9"/>
    <w:rsid w:val="00CB0A12"/>
    <w:rsid w:val="00CC17D6"/>
    <w:rsid w:val="00CC2E25"/>
    <w:rsid w:val="00CD7C2B"/>
    <w:rsid w:val="00CE14EE"/>
    <w:rsid w:val="00D126EF"/>
    <w:rsid w:val="00D16932"/>
    <w:rsid w:val="00D24507"/>
    <w:rsid w:val="00D26329"/>
    <w:rsid w:val="00D57A43"/>
    <w:rsid w:val="00D63BC4"/>
    <w:rsid w:val="00DA5AF9"/>
    <w:rsid w:val="00DB05AC"/>
    <w:rsid w:val="00DC0E36"/>
    <w:rsid w:val="00DC64B9"/>
    <w:rsid w:val="00DD5322"/>
    <w:rsid w:val="00DE0655"/>
    <w:rsid w:val="00DE45EC"/>
    <w:rsid w:val="00E03525"/>
    <w:rsid w:val="00E0429C"/>
    <w:rsid w:val="00E1587D"/>
    <w:rsid w:val="00E34C2B"/>
    <w:rsid w:val="00E34CD0"/>
    <w:rsid w:val="00E36C9F"/>
    <w:rsid w:val="00E576DB"/>
    <w:rsid w:val="00E947FD"/>
    <w:rsid w:val="00EA0733"/>
    <w:rsid w:val="00EA0C81"/>
    <w:rsid w:val="00EA2B0A"/>
    <w:rsid w:val="00EA4C43"/>
    <w:rsid w:val="00EB3F20"/>
    <w:rsid w:val="00ED23EF"/>
    <w:rsid w:val="00ED2A80"/>
    <w:rsid w:val="00EE3AB5"/>
    <w:rsid w:val="00EF222A"/>
    <w:rsid w:val="00F01E08"/>
    <w:rsid w:val="00F04BEC"/>
    <w:rsid w:val="00F12C43"/>
    <w:rsid w:val="00F240BB"/>
    <w:rsid w:val="00F459E6"/>
    <w:rsid w:val="00FE149A"/>
    <w:rsid w:val="00FE26A8"/>
    <w:rsid w:val="00FF17CB"/>
    <w:rsid w:val="00FF2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0" style="mso-position-horizontal-relative:page;mso-position-vertical-relative:page" fill="f" fillcolor="white" stroke="f">
      <v:fill color="white" on="f"/>
      <v:stroke on="f"/>
      <v:textbox style="mso-fit-shape-to-text:t"/>
      <o:colormenu v:ext="edit" fillcolor="none [1302]" strokecolor="none [32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7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0F0D29" w:themeColor="text1"/>
      <w:spacing w:val="15"/>
      <w:szCs w:val="22"/>
    </w:rPr>
  </w:style>
  <w:style w:type="paragraph" w:styleId="1">
    <w:name w:val="heading 1"/>
    <w:next w:val="a"/>
    <w:qFormat/>
    <w:rsid w:val="00817A9B"/>
    <w:pPr>
      <w:outlineLvl w:val="0"/>
    </w:pPr>
    <w:rPr>
      <w:rFonts w:asciiTheme="minorHAnsi" w:hAnsiTheme="minorHAnsi"/>
      <w:b/>
      <w:color w:val="024F75" w:themeColor="accent1"/>
      <w:spacing w:val="30"/>
      <w:sz w:val="72"/>
      <w:szCs w:val="28"/>
    </w:rPr>
  </w:style>
  <w:style w:type="paragraph" w:styleId="2">
    <w:name w:val="heading 2"/>
    <w:basedOn w:val="a"/>
    <w:next w:val="a"/>
    <w:link w:val="20"/>
    <w:qFormat/>
    <w:rsid w:val="005F3078"/>
    <w:pPr>
      <w:outlineLvl w:val="1"/>
    </w:pPr>
    <w:rPr>
      <w:color w:val="34ABA2" w:themeColor="accent3"/>
      <w:kern w:val="28"/>
      <w:sz w:val="48"/>
      <w:szCs w:val="52"/>
    </w:rPr>
  </w:style>
  <w:style w:type="paragraph" w:styleId="3">
    <w:name w:val="heading 3"/>
    <w:next w:val="a"/>
    <w:qFormat/>
    <w:rsid w:val="00817A9B"/>
    <w:pPr>
      <w:spacing w:after="360"/>
      <w:outlineLvl w:val="2"/>
    </w:pPr>
    <w:rPr>
      <w:rFonts w:asciiTheme="majorHAnsi" w:hAnsiTheme="majorHAnsi" w:cs="Arial"/>
      <w:b/>
      <w:bCs/>
      <w:color w:val="024F75" w:themeColor="accent1"/>
      <w:spacing w:val="20"/>
      <w:sz w:val="32"/>
      <w:szCs w:val="32"/>
    </w:rPr>
  </w:style>
  <w:style w:type="paragraph" w:styleId="4">
    <w:name w:val="heading 4"/>
    <w:next w:val="a"/>
    <w:qFormat/>
    <w:rsid w:val="005F3078"/>
    <w:pPr>
      <w:spacing w:before="360" w:after="240"/>
      <w:outlineLvl w:val="3"/>
    </w:pPr>
    <w:rPr>
      <w:rFonts w:asciiTheme="majorHAnsi" w:hAnsiTheme="majorHAnsi" w:cs="Arial"/>
      <w:bCs/>
      <w:color w:val="3592CF" w:themeColor="accent2"/>
      <w:spacing w:val="10"/>
      <w:sz w:val="36"/>
      <w:szCs w:val="28"/>
    </w:rPr>
  </w:style>
  <w:style w:type="paragraph" w:styleId="7">
    <w:name w:val="heading 7"/>
    <w:aliases w:val="Heading 7 Char"/>
    <w:basedOn w:val="a"/>
    <w:link w:val="70"/>
    <w:qFormat/>
    <w:rsid w:val="00CB0A12"/>
    <w:pPr>
      <w:widowControl w:val="0"/>
      <w:overflowPunct w:val="0"/>
      <w:autoSpaceDE w:val="0"/>
      <w:autoSpaceDN w:val="0"/>
      <w:adjustRightInd w:val="0"/>
      <w:spacing w:after="96"/>
      <w:outlineLvl w:val="6"/>
    </w:pPr>
    <w:rPr>
      <w:rFonts w:cs="Arial Black"/>
      <w:color w:val="3592CF" w:themeColor="accent2"/>
      <w:kern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70"/>
    <w:link w:val="2"/>
    <w:rsid w:val="005F3078"/>
    <w:rPr>
      <w:rFonts w:asciiTheme="minorHAnsi" w:eastAsiaTheme="minorEastAsia" w:hAnsiTheme="minorHAnsi" w:cstheme="minorBidi"/>
      <w:color w:val="34ABA2" w:themeColor="accent3"/>
      <w:spacing w:val="15"/>
      <w:kern w:val="28"/>
      <w:sz w:val="48"/>
      <w:szCs w:val="52"/>
    </w:rPr>
  </w:style>
  <w:style w:type="character" w:customStyle="1" w:styleId="70">
    <w:name w:val="Заголовок 7 Знак"/>
    <w:aliases w:val="Heading 7 Char Знак"/>
    <w:basedOn w:val="a0"/>
    <w:link w:val="7"/>
    <w:rsid w:val="00CB0A12"/>
    <w:rPr>
      <w:rFonts w:asciiTheme="minorHAnsi" w:eastAsiaTheme="minorEastAsia" w:hAnsiTheme="minorHAnsi" w:cs="Arial Black"/>
      <w:color w:val="3592CF" w:themeColor="accent2"/>
      <w:spacing w:val="15"/>
      <w:kern w:val="28"/>
    </w:rPr>
  </w:style>
  <w:style w:type="paragraph" w:customStyle="1" w:styleId="a3">
    <w:name w:val="ТекстПодписи"/>
    <w:rsid w:val="000E70AF"/>
    <w:pPr>
      <w:jc w:val="center"/>
    </w:pPr>
    <w:rPr>
      <w:rFonts w:ascii="Arial" w:hAnsi="Arial" w:cs="Arial"/>
      <w:kern w:val="28"/>
      <w:sz w:val="15"/>
      <w:szCs w:val="15"/>
    </w:rPr>
  </w:style>
  <w:style w:type="paragraph" w:styleId="a4">
    <w:name w:val="Body Text"/>
    <w:basedOn w:val="a"/>
    <w:link w:val="a5"/>
    <w:rsid w:val="000E70AF"/>
    <w:pPr>
      <w:spacing w:after="143" w:line="406" w:lineRule="auto"/>
    </w:pPr>
    <w:rPr>
      <w:rFonts w:ascii="Tahoma" w:hAnsi="Tahoma" w:cs="Arial"/>
      <w:kern w:val="28"/>
      <w:sz w:val="18"/>
      <w:szCs w:val="18"/>
    </w:rPr>
  </w:style>
  <w:style w:type="character" w:customStyle="1" w:styleId="a5">
    <w:name w:val="Основной текст Знак"/>
    <w:basedOn w:val="a0"/>
    <w:link w:val="a4"/>
    <w:rsid w:val="000E70AF"/>
    <w:rPr>
      <w:rFonts w:ascii="Tahoma" w:hAnsi="Tahoma" w:cs="Arial"/>
      <w:kern w:val="28"/>
      <w:sz w:val="18"/>
      <w:szCs w:val="18"/>
      <w:lang w:eastAsia="en-US" w:bidi="ar-SA"/>
    </w:rPr>
  </w:style>
  <w:style w:type="paragraph" w:customStyle="1" w:styleId="a6">
    <w:name w:val="Ключевая фраза"/>
    <w:basedOn w:val="a"/>
    <w:rsid w:val="000E70AF"/>
    <w:rPr>
      <w:rFonts w:ascii="Tahoma" w:hAnsi="Tahoma"/>
      <w:spacing w:val="20"/>
      <w:sz w:val="22"/>
    </w:rPr>
  </w:style>
  <w:style w:type="paragraph" w:customStyle="1" w:styleId="10">
    <w:name w:val="Адрес 1"/>
    <w:next w:val="a"/>
    <w:rsid w:val="000E70AF"/>
    <w:rPr>
      <w:rFonts w:ascii="Palatino Linotype" w:hAnsi="Palatino Linotype"/>
      <w:sz w:val="22"/>
      <w:szCs w:val="24"/>
    </w:rPr>
  </w:style>
  <w:style w:type="paragraph" w:customStyle="1" w:styleId="21">
    <w:name w:val="Адрес 2"/>
    <w:next w:val="a"/>
    <w:rsid w:val="000E70AF"/>
    <w:rPr>
      <w:rFonts w:ascii="Tahoma" w:hAnsi="Tahoma" w:cs="Arial"/>
      <w:kern w:val="28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2419AC"/>
    <w:rPr>
      <w:color w:val="082A75" w:themeColor="text2"/>
      <w:sz w:val="22"/>
    </w:rPr>
  </w:style>
  <w:style w:type="character" w:customStyle="1" w:styleId="a8">
    <w:name w:val="Подзаголовок Знак"/>
    <w:basedOn w:val="a0"/>
    <w:link w:val="a7"/>
    <w:uiPriority w:val="11"/>
    <w:rsid w:val="002419AC"/>
    <w:rPr>
      <w:rFonts w:asciiTheme="minorHAnsi" w:eastAsiaTheme="minorEastAsia" w:hAnsiTheme="minorHAnsi" w:cstheme="minorBidi"/>
      <w:color w:val="082A75" w:themeColor="text2"/>
      <w:spacing w:val="15"/>
      <w:sz w:val="22"/>
      <w:szCs w:val="22"/>
    </w:rPr>
  </w:style>
  <w:style w:type="paragraph" w:styleId="a9">
    <w:name w:val="Title"/>
    <w:basedOn w:val="a"/>
    <w:next w:val="a"/>
    <w:link w:val="aa"/>
    <w:uiPriority w:val="10"/>
    <w:qFormat/>
    <w:rsid w:val="005F3078"/>
    <w:pPr>
      <w:contextualSpacing/>
    </w:pPr>
    <w:rPr>
      <w:rFonts w:asciiTheme="majorHAnsi" w:eastAsiaTheme="majorEastAsia" w:hAnsiTheme="majorHAnsi" w:cstheme="majorBidi"/>
      <w:color w:val="024F75" w:themeColor="accent1"/>
      <w:spacing w:val="-10"/>
      <w:kern w:val="28"/>
      <w:sz w:val="72"/>
      <w:szCs w:val="56"/>
    </w:rPr>
  </w:style>
  <w:style w:type="character" w:customStyle="1" w:styleId="aa">
    <w:name w:val="Название Знак"/>
    <w:basedOn w:val="a0"/>
    <w:link w:val="a9"/>
    <w:uiPriority w:val="10"/>
    <w:rsid w:val="005F3078"/>
    <w:rPr>
      <w:rFonts w:asciiTheme="majorHAnsi" w:eastAsiaTheme="majorEastAsia" w:hAnsiTheme="majorHAnsi" w:cstheme="majorBidi"/>
      <w:color w:val="024F75" w:themeColor="accent1"/>
      <w:spacing w:val="-10"/>
      <w:kern w:val="28"/>
      <w:sz w:val="72"/>
      <w:szCs w:val="56"/>
    </w:rPr>
  </w:style>
  <w:style w:type="paragraph" w:styleId="ab">
    <w:name w:val="header"/>
    <w:basedOn w:val="a"/>
    <w:link w:val="ac"/>
    <w:uiPriority w:val="99"/>
    <w:unhideWhenUsed/>
    <w:rsid w:val="005F3078"/>
    <w:pPr>
      <w:tabs>
        <w:tab w:val="center" w:pos="4680"/>
        <w:tab w:val="right" w:pos="9360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5F3078"/>
    <w:rPr>
      <w:rFonts w:asciiTheme="minorHAnsi" w:eastAsiaTheme="minorEastAsia" w:hAnsiTheme="minorHAnsi" w:cstheme="minorBidi"/>
      <w:color w:val="3B33A2" w:themeColor="text1" w:themeTint="A5"/>
      <w:spacing w:val="15"/>
      <w:szCs w:val="22"/>
    </w:rPr>
  </w:style>
  <w:style w:type="paragraph" w:styleId="ad">
    <w:name w:val="footer"/>
    <w:basedOn w:val="a"/>
    <w:link w:val="ae"/>
    <w:uiPriority w:val="99"/>
    <w:unhideWhenUsed/>
    <w:rsid w:val="005F3078"/>
    <w:pPr>
      <w:tabs>
        <w:tab w:val="center" w:pos="4680"/>
        <w:tab w:val="right" w:pos="9360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5F3078"/>
    <w:rPr>
      <w:rFonts w:asciiTheme="minorHAnsi" w:eastAsiaTheme="minorEastAsia" w:hAnsiTheme="minorHAnsi" w:cstheme="minorBidi"/>
      <w:color w:val="3B33A2" w:themeColor="text1" w:themeTint="A5"/>
      <w:spacing w:val="15"/>
      <w:szCs w:val="22"/>
    </w:rPr>
  </w:style>
  <w:style w:type="character" w:styleId="af">
    <w:name w:val="Subtle Emphasis"/>
    <w:basedOn w:val="a0"/>
    <w:uiPriority w:val="19"/>
    <w:qFormat/>
    <w:rsid w:val="002419AC"/>
    <w:rPr>
      <w:rFonts w:asciiTheme="minorHAnsi" w:hAnsiTheme="minorHAnsi"/>
      <w:i/>
      <w:iCs/>
      <w:color w:val="082A75" w:themeColor="text2"/>
      <w:sz w:val="20"/>
    </w:rPr>
  </w:style>
  <w:style w:type="character" w:styleId="af0">
    <w:name w:val="Emphasis"/>
    <w:basedOn w:val="a0"/>
    <w:uiPriority w:val="20"/>
    <w:qFormat/>
    <w:rsid w:val="005F3078"/>
    <w:rPr>
      <w:rFonts w:asciiTheme="minorHAnsi" w:hAnsiTheme="minorHAnsi"/>
      <w:i/>
      <w:iCs/>
      <w:sz w:val="22"/>
    </w:rPr>
  </w:style>
  <w:style w:type="character" w:styleId="af1">
    <w:name w:val="Intense Emphasis"/>
    <w:basedOn w:val="a0"/>
    <w:uiPriority w:val="21"/>
    <w:qFormat/>
    <w:rsid w:val="005F3078"/>
    <w:rPr>
      <w:rFonts w:asciiTheme="majorHAnsi" w:hAnsiTheme="majorHAnsi"/>
      <w:i/>
      <w:iCs/>
      <w:color w:val="024F75" w:themeColor="accent1"/>
      <w:sz w:val="22"/>
    </w:rPr>
  </w:style>
  <w:style w:type="character" w:styleId="af2">
    <w:name w:val="Strong"/>
    <w:basedOn w:val="a0"/>
    <w:uiPriority w:val="22"/>
    <w:qFormat/>
    <w:rsid w:val="002419AC"/>
    <w:rPr>
      <w:rFonts w:asciiTheme="majorHAnsi" w:hAnsiTheme="majorHAnsi"/>
      <w:b/>
      <w:bCs/>
      <w:color w:val="0F0D29" w:themeColor="text1"/>
      <w:sz w:val="24"/>
    </w:rPr>
  </w:style>
  <w:style w:type="character" w:styleId="af3">
    <w:name w:val="Subtle Reference"/>
    <w:basedOn w:val="a0"/>
    <w:uiPriority w:val="31"/>
    <w:qFormat/>
    <w:rsid w:val="005F3078"/>
    <w:rPr>
      <w:rFonts w:asciiTheme="minorHAnsi" w:hAnsiTheme="minorHAnsi"/>
      <w:smallCaps/>
      <w:color w:val="082A75" w:themeColor="text2"/>
      <w:sz w:val="20"/>
    </w:rPr>
  </w:style>
  <w:style w:type="character" w:styleId="af4">
    <w:name w:val="Intense Reference"/>
    <w:basedOn w:val="a0"/>
    <w:uiPriority w:val="32"/>
    <w:qFormat/>
    <w:rsid w:val="005F3078"/>
    <w:rPr>
      <w:rFonts w:asciiTheme="minorHAnsi" w:hAnsiTheme="minorHAnsi"/>
      <w:b/>
      <w:bCs/>
      <w:smallCaps/>
      <w:color w:val="024F75" w:themeColor="accent1"/>
      <w:spacing w:val="5"/>
    </w:rPr>
  </w:style>
  <w:style w:type="character" w:styleId="af5">
    <w:name w:val="Book Title"/>
    <w:basedOn w:val="a0"/>
    <w:uiPriority w:val="33"/>
    <w:qFormat/>
    <w:rsid w:val="005F3078"/>
    <w:rPr>
      <w:rFonts w:asciiTheme="minorHAnsi" w:hAnsiTheme="minorHAnsi"/>
      <w:b/>
      <w:bCs/>
      <w:i/>
      <w:iCs/>
      <w:spacing w:val="5"/>
    </w:rPr>
  </w:style>
  <w:style w:type="paragraph" w:styleId="af6">
    <w:name w:val="List Paragraph"/>
    <w:basedOn w:val="a"/>
    <w:uiPriority w:val="34"/>
    <w:qFormat/>
    <w:rsid w:val="005F3078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5F3078"/>
    <w:pPr>
      <w:spacing w:before="200"/>
      <w:ind w:left="864" w:right="864"/>
      <w:jc w:val="center"/>
    </w:pPr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5F3078"/>
    <w:rPr>
      <w:rFonts w:asciiTheme="minorHAnsi" w:eastAsiaTheme="minorEastAsia" w:hAnsiTheme="minorHAnsi" w:cstheme="minorBidi"/>
      <w:i/>
      <w:iCs/>
      <w:color w:val="0F0D29" w:themeColor="text1"/>
      <w:spacing w:val="15"/>
      <w:szCs w:val="22"/>
    </w:rPr>
  </w:style>
  <w:style w:type="paragraph" w:styleId="af7">
    <w:name w:val="Intense Quote"/>
    <w:basedOn w:val="a"/>
    <w:next w:val="a"/>
    <w:link w:val="af8"/>
    <w:uiPriority w:val="30"/>
    <w:qFormat/>
    <w:rsid w:val="005F3078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5F3078"/>
    <w:rPr>
      <w:rFonts w:asciiTheme="minorHAnsi" w:eastAsiaTheme="minorEastAsia" w:hAnsiTheme="minorHAnsi" w:cstheme="minorBidi"/>
      <w:i/>
      <w:iCs/>
      <w:color w:val="024F75" w:themeColor="accent1"/>
      <w:spacing w:val="15"/>
      <w:szCs w:val="22"/>
    </w:rPr>
  </w:style>
  <w:style w:type="character" w:styleId="af9">
    <w:name w:val="Hyperlink"/>
    <w:basedOn w:val="a0"/>
    <w:uiPriority w:val="99"/>
    <w:semiHidden/>
    <w:unhideWhenUsed/>
    <w:rsid w:val="004E2207"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047133"/>
    <w:pPr>
      <w:spacing w:after="0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47133"/>
    <w:rPr>
      <w:rFonts w:ascii="Tahoma" w:eastAsiaTheme="minorEastAsia" w:hAnsi="Tahoma" w:cs="Tahoma"/>
      <w:color w:val="0F0D29" w:themeColor="text1"/>
      <w:spacing w:val="15"/>
      <w:sz w:val="16"/>
      <w:szCs w:val="16"/>
    </w:rPr>
  </w:style>
  <w:style w:type="paragraph" w:styleId="afc">
    <w:name w:val="Normal (Web)"/>
    <w:basedOn w:val="a"/>
    <w:uiPriority w:val="99"/>
    <w:unhideWhenUsed/>
    <w:rsid w:val="00D57A43"/>
    <w:pPr>
      <w:numPr>
        <w:ilvl w:val="0"/>
      </w:num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7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2\AppData\Local\Packages\Microsoft.MicrosoftEdge_8wekyb3d8bbwe\TempState\Downloads\tf06087320%20(1).dotx" TargetMode="External"/></Relationships>
</file>

<file path=word/theme/theme1.xml><?xml version="1.0" encoding="utf-8"?>
<a:theme xmlns:a="http://schemas.openxmlformats.org/drawingml/2006/main" name="Office Theme">
  <a:themeElements>
    <a:clrScheme name="Custom 8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92D9E-F03A-4E5C-B574-13BCB66D8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tf06087320 (1)</Template>
  <TotalTime>221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21</cp:revision>
  <cp:lastPrinted>2019-12-27T04:23:00Z</cp:lastPrinted>
  <dcterms:created xsi:type="dcterms:W3CDTF">2019-12-27T04:18:00Z</dcterms:created>
  <dcterms:modified xsi:type="dcterms:W3CDTF">2021-01-21T04:03:00Z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TC060873201033</vt:lpwstr>
  </property>
</Properties>
</file>